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26BD8D" w14:textId="51A2C478" w:rsidR="009C79A1" w:rsidRPr="009C79A1" w:rsidRDefault="00B50E79" w:rsidP="009C79A1">
      <w:pPr>
        <w:pStyle w:val="NoSpacing"/>
        <w:rPr>
          <w:rFonts w:asciiTheme="majorHAnsi" w:hAnsiTheme="majorHAnsi"/>
          <w:color w:val="E3002B" w:themeColor="text2"/>
          <w:sz w:val="52"/>
          <w:szCs w:val="52"/>
        </w:rPr>
      </w:pPr>
      <w:r>
        <w:rPr>
          <w:rFonts w:asciiTheme="majorHAnsi" w:hAnsiTheme="majorHAnsi"/>
          <w:color w:val="E3002B" w:themeColor="text2"/>
          <w:sz w:val="52"/>
          <w:szCs w:val="52"/>
        </w:rPr>
        <w:t>2023 PSCA National</w:t>
      </w:r>
    </w:p>
    <w:p w14:paraId="6BFC2A37" w14:textId="77777777" w:rsidR="00B50E79" w:rsidRDefault="00B50E79" w:rsidP="00B50E79">
      <w:pPr>
        <w:pStyle w:val="Default"/>
      </w:pPr>
    </w:p>
    <w:p w14:paraId="43EC7398" w14:textId="578D4895" w:rsidR="00B50E79" w:rsidRPr="00DB3E0F" w:rsidRDefault="00B50E79" w:rsidP="00B50E79">
      <w:pPr>
        <w:pStyle w:val="Pa0"/>
        <w:spacing w:after="80"/>
        <w:rPr>
          <w:rFonts w:asciiTheme="minorHAnsi" w:hAnsiTheme="minorHAnsi"/>
          <w:color w:val="796E65" w:themeColor="accent2"/>
          <w:sz w:val="20"/>
          <w:szCs w:val="20"/>
        </w:rPr>
      </w:pPr>
      <w:r w:rsidRPr="00DB3E0F">
        <w:rPr>
          <w:rFonts w:asciiTheme="minorHAnsi" w:hAnsiTheme="minorHAnsi"/>
          <w:color w:val="796E65" w:themeColor="accent2"/>
          <w:sz w:val="20"/>
          <w:szCs w:val="20"/>
        </w:rPr>
        <w:t xml:space="preserve">Dear </w:t>
      </w:r>
    </w:p>
    <w:p w14:paraId="57126BF3" w14:textId="77777777" w:rsidR="00B50E79" w:rsidRPr="00DB3E0F" w:rsidRDefault="00B50E79" w:rsidP="00B50E79">
      <w:pPr>
        <w:pStyle w:val="Pa0"/>
        <w:spacing w:after="80"/>
        <w:rPr>
          <w:rFonts w:asciiTheme="minorHAnsi" w:hAnsiTheme="minorHAnsi"/>
          <w:color w:val="796E65" w:themeColor="accent2"/>
          <w:sz w:val="20"/>
          <w:szCs w:val="20"/>
        </w:rPr>
      </w:pPr>
      <w:r w:rsidRPr="00DB3E0F">
        <w:rPr>
          <w:rFonts w:asciiTheme="minorHAnsi" w:hAnsiTheme="minorHAnsi"/>
          <w:color w:val="796E65" w:themeColor="accent2"/>
          <w:sz w:val="20"/>
          <w:szCs w:val="20"/>
        </w:rPr>
        <w:t xml:space="preserve">I am asking for your approval to attend the </w:t>
      </w:r>
      <w:r w:rsidRPr="00DB3E0F">
        <w:rPr>
          <w:rFonts w:asciiTheme="minorHAnsi" w:hAnsiTheme="minorHAnsi"/>
          <w:b/>
          <w:bCs/>
          <w:color w:val="796E65" w:themeColor="accent2"/>
          <w:sz w:val="20"/>
          <w:szCs w:val="20"/>
        </w:rPr>
        <w:t>2023 PSCA National Conference, May 3-5, 2023, at the World Center Marriott in Orlando, FL.</w:t>
      </w:r>
      <w:r w:rsidRPr="00DB3E0F">
        <w:rPr>
          <w:rFonts w:asciiTheme="minorHAnsi" w:hAnsiTheme="minorHAnsi"/>
          <w:color w:val="796E65" w:themeColor="accent2"/>
          <w:sz w:val="20"/>
          <w:szCs w:val="20"/>
        </w:rPr>
        <w:t xml:space="preserve"> This educational event provides world-class training covering a wide spectrum of retirement plan topics, such as compliance, communications, investments, financial wellness and more. It is one of the only conferences specific to retirement plans and the longest running (over 75 years). I am eager to attend this event since the training and insights presented here will better prepare me to support our organization with an understanding of best practices for retirement plans and regulatory changes.</w:t>
      </w:r>
    </w:p>
    <w:p w14:paraId="1B9D385E" w14:textId="77777777" w:rsidR="00B50E79" w:rsidRPr="00DB3E0F" w:rsidRDefault="00B50E79" w:rsidP="00B50E79">
      <w:pPr>
        <w:pStyle w:val="Pa0"/>
        <w:spacing w:after="80"/>
        <w:rPr>
          <w:rFonts w:asciiTheme="minorHAnsi" w:hAnsiTheme="minorHAnsi"/>
          <w:color w:val="796E65" w:themeColor="accent2"/>
          <w:sz w:val="20"/>
          <w:szCs w:val="20"/>
        </w:rPr>
      </w:pPr>
    </w:p>
    <w:p w14:paraId="00FD6FAA" w14:textId="187CCE2A" w:rsidR="00B50E79" w:rsidRPr="00DB3E0F" w:rsidRDefault="00B50E79" w:rsidP="00B50E79">
      <w:pPr>
        <w:pStyle w:val="Pa0"/>
        <w:spacing w:after="80"/>
        <w:rPr>
          <w:rFonts w:asciiTheme="minorHAnsi" w:hAnsiTheme="minorHAnsi"/>
          <w:color w:val="796E65" w:themeColor="accent2"/>
          <w:sz w:val="20"/>
          <w:szCs w:val="20"/>
        </w:rPr>
      </w:pPr>
      <w:r w:rsidRPr="00DB3E0F">
        <w:rPr>
          <w:rFonts w:asciiTheme="minorHAnsi" w:hAnsiTheme="minorHAnsi"/>
          <w:color w:val="796E65" w:themeColor="accent2"/>
          <w:sz w:val="20"/>
          <w:szCs w:val="20"/>
        </w:rPr>
        <w:t xml:space="preserve">In addition, this event will connect hundreds of expert retirement professionals for one and a half days of networking and interaction with leading-edge companies, expert industry speakers and products and services from major retirement providers. </w:t>
      </w:r>
    </w:p>
    <w:p w14:paraId="0CDF3C59" w14:textId="44C97E41" w:rsidR="00B50E79" w:rsidRPr="00B50E79" w:rsidRDefault="00B50E79" w:rsidP="00B50E79">
      <w:pPr>
        <w:pStyle w:val="NoSpacing"/>
        <w:spacing w:before="240"/>
        <w:rPr>
          <w:rFonts w:asciiTheme="majorHAnsi" w:hAnsiTheme="majorHAnsi"/>
          <w:color w:val="796E65" w:themeColor="accent2"/>
          <w:sz w:val="28"/>
          <w:szCs w:val="28"/>
        </w:rPr>
      </w:pPr>
      <w:r w:rsidRPr="00B50E79">
        <w:rPr>
          <w:rFonts w:asciiTheme="majorHAnsi" w:hAnsiTheme="majorHAnsi"/>
          <w:color w:val="796E65" w:themeColor="accent2"/>
          <w:sz w:val="28"/>
          <w:szCs w:val="28"/>
        </w:rPr>
        <w:t xml:space="preserve">Advantages for our organization </w:t>
      </w:r>
    </w:p>
    <w:p w14:paraId="6B1AD85A" w14:textId="77777777" w:rsidR="00B50E79" w:rsidRPr="00DB3E0F" w:rsidRDefault="00B50E79" w:rsidP="00B50E79">
      <w:pPr>
        <w:pStyle w:val="NoSpacing"/>
        <w:spacing w:before="240"/>
        <w:rPr>
          <w:color w:val="796E65" w:themeColor="accent2"/>
          <w:sz w:val="20"/>
          <w:szCs w:val="20"/>
        </w:rPr>
      </w:pPr>
      <w:r w:rsidRPr="00DB3E0F">
        <w:rPr>
          <w:color w:val="796E65" w:themeColor="accent2"/>
          <w:sz w:val="20"/>
          <w:szCs w:val="20"/>
        </w:rPr>
        <w:t xml:space="preserve">This event will allow me to build on my understanding of retirement plans tailored to our organization’s needs. Here are a few advantages: </w:t>
      </w:r>
    </w:p>
    <w:p w14:paraId="7FEAF378" w14:textId="77777777" w:rsidR="00B50E79" w:rsidRPr="00DB3E0F" w:rsidRDefault="00B50E79" w:rsidP="00B50E79">
      <w:pPr>
        <w:pStyle w:val="NoSpacing"/>
        <w:numPr>
          <w:ilvl w:val="0"/>
          <w:numId w:val="2"/>
        </w:numPr>
        <w:spacing w:before="240"/>
        <w:rPr>
          <w:color w:val="796E65" w:themeColor="accent2"/>
          <w:sz w:val="20"/>
          <w:szCs w:val="20"/>
        </w:rPr>
      </w:pPr>
      <w:r w:rsidRPr="00DB3E0F">
        <w:rPr>
          <w:color w:val="796E65" w:themeColor="accent2"/>
          <w:sz w:val="20"/>
          <w:szCs w:val="20"/>
        </w:rPr>
        <w:t xml:space="preserve">Four general sessions with service provider and plan sponsor speakers sharing their expertise </w:t>
      </w:r>
    </w:p>
    <w:p w14:paraId="738B4FAE" w14:textId="77777777" w:rsidR="00B50E79" w:rsidRPr="00DB3E0F" w:rsidRDefault="00B50E79" w:rsidP="00B50E79">
      <w:pPr>
        <w:pStyle w:val="NoSpacing"/>
        <w:numPr>
          <w:ilvl w:val="0"/>
          <w:numId w:val="2"/>
        </w:numPr>
        <w:spacing w:before="240"/>
        <w:rPr>
          <w:color w:val="796E65" w:themeColor="accent2"/>
          <w:sz w:val="20"/>
          <w:szCs w:val="20"/>
        </w:rPr>
      </w:pPr>
      <w:r w:rsidRPr="00DB3E0F">
        <w:rPr>
          <w:color w:val="796E65" w:themeColor="accent2"/>
          <w:sz w:val="20"/>
          <w:szCs w:val="20"/>
        </w:rPr>
        <w:t xml:space="preserve">15 concurrent breakout sessions on various topics related to plan design, participant engagement/ communications, compliance and more </w:t>
      </w:r>
    </w:p>
    <w:p w14:paraId="427CC79D" w14:textId="77777777" w:rsidR="00B50E79" w:rsidRPr="00DB3E0F" w:rsidRDefault="00B50E79" w:rsidP="00B50E79">
      <w:pPr>
        <w:pStyle w:val="NoSpacing"/>
        <w:numPr>
          <w:ilvl w:val="0"/>
          <w:numId w:val="2"/>
        </w:numPr>
        <w:spacing w:before="240"/>
        <w:rPr>
          <w:color w:val="796E65" w:themeColor="accent2"/>
          <w:sz w:val="20"/>
          <w:szCs w:val="20"/>
        </w:rPr>
      </w:pPr>
      <w:r w:rsidRPr="00DB3E0F">
        <w:rPr>
          <w:color w:val="796E65" w:themeColor="accent2"/>
          <w:sz w:val="20"/>
          <w:szCs w:val="20"/>
        </w:rPr>
        <w:t xml:space="preserve">Plan Sponsor Roundtables by organization size to share concerns and ideas with peers </w:t>
      </w:r>
    </w:p>
    <w:p w14:paraId="4802A02F" w14:textId="654EE544" w:rsidR="00B50E79" w:rsidRPr="00DB3E0F" w:rsidRDefault="00B50E79" w:rsidP="00B50E79">
      <w:pPr>
        <w:pStyle w:val="NoSpacing"/>
        <w:numPr>
          <w:ilvl w:val="0"/>
          <w:numId w:val="2"/>
        </w:numPr>
        <w:spacing w:before="240"/>
        <w:rPr>
          <w:color w:val="796E65" w:themeColor="accent2"/>
          <w:sz w:val="20"/>
          <w:szCs w:val="20"/>
        </w:rPr>
      </w:pPr>
      <w:r w:rsidRPr="00DB3E0F">
        <w:rPr>
          <w:color w:val="796E65" w:themeColor="accent2"/>
          <w:sz w:val="20"/>
          <w:szCs w:val="20"/>
        </w:rPr>
        <w:t xml:space="preserve">Many networking opportunities to learn from other plan sponsor leaders </w:t>
      </w:r>
    </w:p>
    <w:p w14:paraId="21E0D4A7" w14:textId="77777777" w:rsidR="00B50E79" w:rsidRPr="00B50E79" w:rsidRDefault="00B50E79" w:rsidP="00B50E79">
      <w:pPr>
        <w:pStyle w:val="NoSpacing"/>
        <w:spacing w:before="240"/>
        <w:rPr>
          <w:color w:val="796E65" w:themeColor="accent2"/>
          <w:sz w:val="21"/>
          <w:szCs w:val="21"/>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4984"/>
        <w:gridCol w:w="4985"/>
      </w:tblGrid>
      <w:tr w:rsidR="00B50E79" w14:paraId="390319C4" w14:textId="77777777" w:rsidTr="00DB3E0F">
        <w:trPr>
          <w:trHeight w:val="288"/>
        </w:trPr>
        <w:tc>
          <w:tcPr>
            <w:tcW w:w="9969" w:type="dxa"/>
            <w:gridSpan w:val="2"/>
            <w:tcBorders>
              <w:top w:val="nil"/>
              <w:bottom w:val="nil"/>
            </w:tcBorders>
            <w:shd w:val="clear" w:color="auto" w:fill="E3002B" w:themeFill="text2"/>
            <w:vAlign w:val="center"/>
          </w:tcPr>
          <w:p w14:paraId="3CC3A7A4" w14:textId="3CE0BF68" w:rsidR="00B50E79" w:rsidRPr="00DB3E0F" w:rsidRDefault="00B50E79" w:rsidP="00DB3E0F">
            <w:pPr>
              <w:rPr>
                <w:rFonts w:asciiTheme="majorHAnsi" w:hAnsiTheme="majorHAnsi"/>
                <w:color w:val="FFFFFF" w:themeColor="background1"/>
              </w:rPr>
            </w:pPr>
            <w:r w:rsidRPr="00DB3E0F">
              <w:rPr>
                <w:rFonts w:asciiTheme="majorHAnsi" w:hAnsiTheme="majorHAnsi"/>
                <w:color w:val="FFFFFF" w:themeColor="background1"/>
              </w:rPr>
              <w:t>Summary Of Costs</w:t>
            </w:r>
          </w:p>
        </w:tc>
      </w:tr>
      <w:tr w:rsidR="00B50E79" w14:paraId="3DDEF157" w14:textId="77777777" w:rsidTr="00DB3E0F">
        <w:trPr>
          <w:trHeight w:val="288"/>
        </w:trPr>
        <w:tc>
          <w:tcPr>
            <w:tcW w:w="4984" w:type="dxa"/>
            <w:tcBorders>
              <w:top w:val="nil"/>
              <w:bottom w:val="single" w:sz="8" w:space="0" w:color="E3002B" w:themeColor="text2"/>
              <w:right w:val="single" w:sz="8" w:space="0" w:color="E3002B" w:themeColor="text2"/>
            </w:tcBorders>
            <w:vAlign w:val="center"/>
          </w:tcPr>
          <w:p w14:paraId="47005037" w14:textId="386CB326" w:rsidR="00B50E79" w:rsidRPr="00DB3E0F" w:rsidRDefault="00DB3E0F" w:rsidP="00DB3E0F">
            <w:pPr>
              <w:rPr>
                <w:b/>
                <w:bCs/>
                <w:color w:val="796E65" w:themeColor="accent2"/>
                <w:sz w:val="20"/>
                <w:szCs w:val="20"/>
              </w:rPr>
            </w:pPr>
            <w:r w:rsidRPr="00DB3E0F">
              <w:rPr>
                <w:b/>
                <w:bCs/>
                <w:color w:val="796E65" w:themeColor="accent2"/>
                <w:sz w:val="20"/>
                <w:szCs w:val="20"/>
              </w:rPr>
              <w:t>Item</w:t>
            </w:r>
          </w:p>
        </w:tc>
        <w:tc>
          <w:tcPr>
            <w:tcW w:w="4985" w:type="dxa"/>
            <w:tcBorders>
              <w:top w:val="nil"/>
              <w:left w:val="single" w:sz="8" w:space="0" w:color="E3002B" w:themeColor="text2"/>
              <w:bottom w:val="single" w:sz="8" w:space="0" w:color="E3002B" w:themeColor="text2"/>
            </w:tcBorders>
            <w:vAlign w:val="center"/>
          </w:tcPr>
          <w:p w14:paraId="721229EA" w14:textId="4E8B2091" w:rsidR="00B50E79" w:rsidRPr="00DB3E0F" w:rsidRDefault="00DB3E0F" w:rsidP="00DB3E0F">
            <w:pPr>
              <w:rPr>
                <w:b/>
                <w:bCs/>
                <w:color w:val="796E65" w:themeColor="accent2"/>
                <w:sz w:val="20"/>
                <w:szCs w:val="20"/>
              </w:rPr>
            </w:pPr>
            <w:r w:rsidRPr="00DB3E0F">
              <w:rPr>
                <w:b/>
                <w:bCs/>
                <w:color w:val="796E65" w:themeColor="accent2"/>
                <w:sz w:val="20"/>
                <w:szCs w:val="20"/>
              </w:rPr>
              <w:t>Expenses</w:t>
            </w:r>
          </w:p>
        </w:tc>
      </w:tr>
      <w:tr w:rsidR="00B50E79" w14:paraId="3890B142" w14:textId="77777777" w:rsidTr="00DB3E0F">
        <w:trPr>
          <w:trHeight w:val="288"/>
        </w:trPr>
        <w:tc>
          <w:tcPr>
            <w:tcW w:w="4984" w:type="dxa"/>
            <w:tcBorders>
              <w:top w:val="single" w:sz="8" w:space="0" w:color="E3002B" w:themeColor="text2"/>
              <w:bottom w:val="single" w:sz="8" w:space="0" w:color="E3002B" w:themeColor="text2"/>
              <w:right w:val="single" w:sz="8" w:space="0" w:color="E3002B" w:themeColor="text2"/>
            </w:tcBorders>
            <w:vAlign w:val="center"/>
          </w:tcPr>
          <w:p w14:paraId="2CDD6FD9" w14:textId="69D1A191" w:rsidR="00B50E79" w:rsidRPr="00DB3E0F" w:rsidRDefault="00DB3E0F" w:rsidP="00DB3E0F">
            <w:pPr>
              <w:rPr>
                <w:color w:val="796E65" w:themeColor="accent2"/>
                <w:sz w:val="20"/>
                <w:szCs w:val="20"/>
              </w:rPr>
            </w:pPr>
            <w:r w:rsidRPr="00DB3E0F">
              <w:rPr>
                <w:color w:val="796E65" w:themeColor="accent2"/>
                <w:sz w:val="20"/>
                <w:szCs w:val="20"/>
              </w:rPr>
              <w:t>Conference fee, includes meals</w:t>
            </w:r>
          </w:p>
        </w:tc>
        <w:tc>
          <w:tcPr>
            <w:tcW w:w="4985" w:type="dxa"/>
            <w:tcBorders>
              <w:top w:val="single" w:sz="8" w:space="0" w:color="E3002B" w:themeColor="text2"/>
              <w:left w:val="single" w:sz="8" w:space="0" w:color="E3002B" w:themeColor="text2"/>
              <w:bottom w:val="single" w:sz="8" w:space="0" w:color="E3002B" w:themeColor="text2"/>
            </w:tcBorders>
            <w:vAlign w:val="center"/>
          </w:tcPr>
          <w:p w14:paraId="4618981F" w14:textId="0681A608" w:rsidR="00B50E79" w:rsidRPr="00DB3E0F" w:rsidRDefault="00DB3E0F" w:rsidP="00DB3E0F">
            <w:pPr>
              <w:rPr>
                <w:color w:val="796E65" w:themeColor="accent2"/>
                <w:sz w:val="20"/>
                <w:szCs w:val="20"/>
              </w:rPr>
            </w:pPr>
            <w:r w:rsidRPr="00DB3E0F">
              <w:rPr>
                <w:color w:val="796E65" w:themeColor="accent2"/>
                <w:sz w:val="20"/>
                <w:szCs w:val="20"/>
              </w:rPr>
              <w:t>Free for plan sponsor PSCA members</w:t>
            </w:r>
          </w:p>
        </w:tc>
      </w:tr>
      <w:tr w:rsidR="00DB3E0F" w14:paraId="213AAF4B" w14:textId="77777777" w:rsidTr="00DB3E0F">
        <w:trPr>
          <w:trHeight w:val="288"/>
        </w:trPr>
        <w:tc>
          <w:tcPr>
            <w:tcW w:w="4984" w:type="dxa"/>
            <w:tcBorders>
              <w:top w:val="single" w:sz="8" w:space="0" w:color="E3002B" w:themeColor="text2"/>
              <w:bottom w:val="single" w:sz="8" w:space="0" w:color="E3002B" w:themeColor="text2"/>
              <w:right w:val="single" w:sz="8" w:space="0" w:color="E3002B" w:themeColor="text2"/>
            </w:tcBorders>
            <w:vAlign w:val="center"/>
          </w:tcPr>
          <w:p w14:paraId="21ECFC35" w14:textId="1BD74975" w:rsidR="00DB3E0F" w:rsidRPr="00DB3E0F" w:rsidRDefault="00DB3E0F" w:rsidP="00DB3E0F">
            <w:pPr>
              <w:rPr>
                <w:color w:val="796E65" w:themeColor="accent2"/>
                <w:sz w:val="20"/>
                <w:szCs w:val="20"/>
              </w:rPr>
            </w:pPr>
            <w:r w:rsidRPr="00DB3E0F">
              <w:rPr>
                <w:color w:val="796E65" w:themeColor="accent2"/>
                <w:sz w:val="20"/>
                <w:szCs w:val="20"/>
              </w:rPr>
              <w:t xml:space="preserve">Hotel </w:t>
            </w:r>
          </w:p>
        </w:tc>
        <w:tc>
          <w:tcPr>
            <w:tcW w:w="4985" w:type="dxa"/>
            <w:tcBorders>
              <w:top w:val="single" w:sz="8" w:space="0" w:color="E3002B" w:themeColor="text2"/>
              <w:left w:val="single" w:sz="8" w:space="0" w:color="E3002B" w:themeColor="text2"/>
              <w:bottom w:val="single" w:sz="8" w:space="0" w:color="E3002B" w:themeColor="text2"/>
            </w:tcBorders>
            <w:vAlign w:val="center"/>
          </w:tcPr>
          <w:p w14:paraId="1B943ED2" w14:textId="55459876" w:rsidR="00DB3E0F" w:rsidRPr="00DB3E0F" w:rsidRDefault="00DB3E0F" w:rsidP="00DB3E0F">
            <w:pPr>
              <w:rPr>
                <w:color w:val="796E65" w:themeColor="accent2"/>
                <w:sz w:val="20"/>
                <w:szCs w:val="20"/>
              </w:rPr>
            </w:pPr>
            <w:r w:rsidRPr="00DB3E0F">
              <w:rPr>
                <w:color w:val="796E65" w:themeColor="accent2"/>
                <w:sz w:val="20"/>
                <w:szCs w:val="20"/>
              </w:rPr>
              <w:t>$234/night plus applicable taxes</w:t>
            </w:r>
          </w:p>
        </w:tc>
      </w:tr>
      <w:tr w:rsidR="00DB3E0F" w14:paraId="1EE97DBD" w14:textId="77777777" w:rsidTr="00DB3E0F">
        <w:trPr>
          <w:trHeight w:val="288"/>
        </w:trPr>
        <w:tc>
          <w:tcPr>
            <w:tcW w:w="4984" w:type="dxa"/>
            <w:tcBorders>
              <w:top w:val="single" w:sz="8" w:space="0" w:color="E3002B" w:themeColor="text2"/>
              <w:bottom w:val="single" w:sz="8" w:space="0" w:color="E3002B" w:themeColor="text2"/>
              <w:right w:val="single" w:sz="8" w:space="0" w:color="E3002B" w:themeColor="text2"/>
            </w:tcBorders>
            <w:vAlign w:val="center"/>
          </w:tcPr>
          <w:p w14:paraId="6363A224" w14:textId="2D29C1F5" w:rsidR="00DB3E0F" w:rsidRPr="00DB3E0F" w:rsidRDefault="00DB3E0F" w:rsidP="00DB3E0F">
            <w:pPr>
              <w:rPr>
                <w:color w:val="796E65" w:themeColor="accent2"/>
                <w:sz w:val="20"/>
                <w:szCs w:val="20"/>
              </w:rPr>
            </w:pPr>
            <w:r w:rsidRPr="00DB3E0F">
              <w:rPr>
                <w:color w:val="796E65" w:themeColor="accent2"/>
                <w:sz w:val="20"/>
                <w:szCs w:val="20"/>
              </w:rPr>
              <w:t xml:space="preserve">Flight </w:t>
            </w:r>
          </w:p>
        </w:tc>
        <w:tc>
          <w:tcPr>
            <w:tcW w:w="4985" w:type="dxa"/>
            <w:tcBorders>
              <w:top w:val="single" w:sz="8" w:space="0" w:color="E3002B" w:themeColor="text2"/>
              <w:left w:val="single" w:sz="8" w:space="0" w:color="E3002B" w:themeColor="text2"/>
              <w:bottom w:val="single" w:sz="8" w:space="0" w:color="E3002B" w:themeColor="text2"/>
            </w:tcBorders>
            <w:vAlign w:val="center"/>
          </w:tcPr>
          <w:p w14:paraId="00502D60" w14:textId="69F6BD68" w:rsidR="00DB3E0F" w:rsidRPr="00DB3E0F" w:rsidRDefault="00DB3E0F" w:rsidP="00DB3E0F">
            <w:pPr>
              <w:rPr>
                <w:color w:val="796E65" w:themeColor="accent2"/>
                <w:sz w:val="20"/>
                <w:szCs w:val="20"/>
              </w:rPr>
            </w:pPr>
            <w:r w:rsidRPr="00DB3E0F">
              <w:rPr>
                <w:color w:val="796E65" w:themeColor="accent2"/>
                <w:sz w:val="20"/>
                <w:szCs w:val="20"/>
              </w:rPr>
              <w:t>$300 - $600</w:t>
            </w:r>
          </w:p>
        </w:tc>
      </w:tr>
      <w:tr w:rsidR="00DB3E0F" w14:paraId="4A4CC688" w14:textId="77777777" w:rsidTr="0046257F">
        <w:trPr>
          <w:trHeight w:val="288"/>
        </w:trPr>
        <w:tc>
          <w:tcPr>
            <w:tcW w:w="4984" w:type="dxa"/>
            <w:tcBorders>
              <w:top w:val="single" w:sz="8" w:space="0" w:color="E3002B" w:themeColor="text2"/>
              <w:bottom w:val="single" w:sz="8" w:space="0" w:color="E3002B" w:themeColor="text2"/>
              <w:right w:val="single" w:sz="8" w:space="0" w:color="E3002B" w:themeColor="text2"/>
            </w:tcBorders>
            <w:vAlign w:val="center"/>
          </w:tcPr>
          <w:p w14:paraId="7E898889" w14:textId="36028D2D" w:rsidR="00DB3E0F" w:rsidRPr="00DB3E0F" w:rsidRDefault="00DB3E0F" w:rsidP="00DB3E0F">
            <w:pPr>
              <w:rPr>
                <w:color w:val="796E65" w:themeColor="accent2"/>
                <w:sz w:val="20"/>
                <w:szCs w:val="20"/>
              </w:rPr>
            </w:pPr>
            <w:r w:rsidRPr="00DB3E0F">
              <w:rPr>
                <w:color w:val="796E65" w:themeColor="accent2"/>
                <w:sz w:val="20"/>
                <w:szCs w:val="20"/>
              </w:rPr>
              <w:t xml:space="preserve">Ground Transportation </w:t>
            </w:r>
          </w:p>
        </w:tc>
        <w:tc>
          <w:tcPr>
            <w:tcW w:w="4985" w:type="dxa"/>
            <w:tcBorders>
              <w:top w:val="single" w:sz="8" w:space="0" w:color="E3002B" w:themeColor="text2"/>
              <w:left w:val="single" w:sz="8" w:space="0" w:color="E3002B" w:themeColor="text2"/>
              <w:bottom w:val="single" w:sz="8" w:space="0" w:color="E3002B" w:themeColor="text2"/>
            </w:tcBorders>
            <w:vAlign w:val="center"/>
          </w:tcPr>
          <w:p w14:paraId="7D47E5EE" w14:textId="39CD371E" w:rsidR="00DB3E0F" w:rsidRPr="00DB3E0F" w:rsidRDefault="00DB3E0F" w:rsidP="00DB3E0F">
            <w:pPr>
              <w:rPr>
                <w:color w:val="796E65" w:themeColor="accent2"/>
                <w:sz w:val="20"/>
                <w:szCs w:val="20"/>
              </w:rPr>
            </w:pPr>
            <w:r w:rsidRPr="00DB3E0F">
              <w:rPr>
                <w:color w:val="796E65" w:themeColor="accent2"/>
                <w:sz w:val="20"/>
                <w:szCs w:val="20"/>
              </w:rPr>
              <w:t>$50</w:t>
            </w:r>
          </w:p>
        </w:tc>
      </w:tr>
      <w:tr w:rsidR="000373DF" w14:paraId="04B2389E" w14:textId="77777777" w:rsidTr="00A756B7">
        <w:trPr>
          <w:trHeight w:val="288"/>
        </w:trPr>
        <w:tc>
          <w:tcPr>
            <w:tcW w:w="4984" w:type="dxa"/>
            <w:tcBorders>
              <w:top w:val="single" w:sz="8" w:space="0" w:color="E3002B" w:themeColor="text2"/>
              <w:bottom w:val="nil"/>
              <w:right w:val="single" w:sz="8" w:space="0" w:color="E3002B" w:themeColor="text2"/>
            </w:tcBorders>
          </w:tcPr>
          <w:p w14:paraId="161F0056" w14:textId="75C94B92" w:rsidR="000373DF" w:rsidRPr="000373DF" w:rsidRDefault="000373DF" w:rsidP="000373DF">
            <w:pPr>
              <w:rPr>
                <w:b/>
                <w:bCs/>
                <w:color w:val="796E65" w:themeColor="accent2"/>
                <w:sz w:val="20"/>
                <w:szCs w:val="20"/>
              </w:rPr>
            </w:pPr>
            <w:r w:rsidRPr="000373DF">
              <w:rPr>
                <w:b/>
                <w:bCs/>
                <w:color w:val="796E65" w:themeColor="accent2"/>
                <w:sz w:val="20"/>
                <w:szCs w:val="20"/>
              </w:rPr>
              <w:t xml:space="preserve">Total </w:t>
            </w:r>
          </w:p>
        </w:tc>
        <w:tc>
          <w:tcPr>
            <w:tcW w:w="4985" w:type="dxa"/>
            <w:tcBorders>
              <w:top w:val="single" w:sz="8" w:space="0" w:color="E3002B" w:themeColor="text2"/>
              <w:left w:val="single" w:sz="8" w:space="0" w:color="E3002B" w:themeColor="text2"/>
              <w:bottom w:val="nil"/>
            </w:tcBorders>
          </w:tcPr>
          <w:p w14:paraId="3E5CAEFF" w14:textId="4665221D" w:rsidR="000373DF" w:rsidRPr="000373DF" w:rsidRDefault="000373DF" w:rsidP="000373DF">
            <w:pPr>
              <w:rPr>
                <w:b/>
                <w:bCs/>
                <w:color w:val="796E65" w:themeColor="accent2"/>
                <w:sz w:val="20"/>
                <w:szCs w:val="20"/>
              </w:rPr>
            </w:pPr>
            <w:r w:rsidRPr="000373DF">
              <w:rPr>
                <w:b/>
                <w:bCs/>
                <w:color w:val="796E65" w:themeColor="accent2"/>
                <w:sz w:val="20"/>
                <w:szCs w:val="20"/>
              </w:rPr>
              <w:t>$850 - $1,150</w:t>
            </w:r>
          </w:p>
        </w:tc>
      </w:tr>
    </w:tbl>
    <w:p w14:paraId="3D8CCF60" w14:textId="77777777" w:rsidR="000373DF" w:rsidRDefault="000373DF" w:rsidP="00191C38">
      <w:pPr>
        <w:pStyle w:val="NoSpacing"/>
        <w:spacing w:before="240"/>
        <w:rPr>
          <w:rFonts w:cs="Acherus Grotesque"/>
          <w:color w:val="796E65" w:themeColor="accent2"/>
          <w:sz w:val="20"/>
          <w:szCs w:val="20"/>
        </w:rPr>
      </w:pPr>
    </w:p>
    <w:p w14:paraId="218CB6CA" w14:textId="7716B78F" w:rsidR="00DB3E0F" w:rsidRPr="00191C38" w:rsidRDefault="00DB3E0F" w:rsidP="00191C38">
      <w:pPr>
        <w:pStyle w:val="NoSpacing"/>
        <w:spacing w:before="240"/>
        <w:rPr>
          <w:rFonts w:asciiTheme="majorHAnsi" w:hAnsiTheme="majorHAnsi"/>
          <w:color w:val="796E65" w:themeColor="accent2"/>
          <w:sz w:val="28"/>
          <w:szCs w:val="28"/>
        </w:rPr>
      </w:pPr>
      <w:r w:rsidRPr="00DB3E0F">
        <w:rPr>
          <w:rFonts w:cs="Acherus Grotesque"/>
          <w:color w:val="796E65" w:themeColor="accent2"/>
          <w:sz w:val="20"/>
          <w:szCs w:val="20"/>
        </w:rPr>
        <w:t xml:space="preserve">I appreciate your consideration of my request. Please take a moment to look at the conference website — </w:t>
      </w:r>
      <w:r w:rsidRPr="00DB3E0F">
        <w:rPr>
          <w:rFonts w:cs="Acherus Grotesque"/>
          <w:b/>
          <w:bCs/>
          <w:color w:val="796E65" w:themeColor="accent2"/>
          <w:sz w:val="20"/>
          <w:szCs w:val="20"/>
          <w:u w:val="single"/>
        </w:rPr>
        <w:t xml:space="preserve">https://www.pscanational.org </w:t>
      </w:r>
      <w:r w:rsidRPr="00DB3E0F">
        <w:rPr>
          <w:rFonts w:cs="Acherus Grotesque"/>
          <w:color w:val="796E65" w:themeColor="accent2"/>
          <w:sz w:val="20"/>
          <w:szCs w:val="20"/>
        </w:rPr>
        <w:t>— for an overview of covered topics. I could not be more excited to attend this event, and I’m certain this opportunity will be one of the best investments for myself and the entire organization.</w:t>
      </w:r>
    </w:p>
    <w:p w14:paraId="0645AAC4" w14:textId="77777777" w:rsidR="00191C38" w:rsidRDefault="00191C38" w:rsidP="00191C38">
      <w:pPr>
        <w:pStyle w:val="Default"/>
      </w:pPr>
    </w:p>
    <w:p w14:paraId="620C9A00" w14:textId="2CF2BBAD" w:rsidR="00B50E79" w:rsidRPr="000373DF" w:rsidRDefault="00191C38" w:rsidP="000373DF">
      <w:pPr>
        <w:pStyle w:val="Default"/>
        <w:rPr>
          <w:sz w:val="21"/>
          <w:szCs w:val="21"/>
        </w:rPr>
      </w:pPr>
      <w:r w:rsidRPr="00191C38">
        <w:rPr>
          <w:sz w:val="21"/>
          <w:szCs w:val="21"/>
        </w:rPr>
        <w:t xml:space="preserve"> </w:t>
      </w:r>
      <w:r w:rsidRPr="00191C38">
        <w:rPr>
          <w:color w:val="E60026"/>
          <w:sz w:val="32"/>
          <w:szCs w:val="32"/>
        </w:rPr>
        <w:t>www.pscanational.org</w:t>
      </w:r>
    </w:p>
    <w:sectPr w:rsidR="00B50E79" w:rsidRPr="000373DF" w:rsidSect="00191C38">
      <w:headerReference w:type="default" r:id="rId8"/>
      <w:footerReference w:type="default" r:id="rId9"/>
      <w:pgSz w:w="12240" w:h="15840"/>
      <w:pgMar w:top="2016" w:right="1008" w:bottom="1440" w:left="1008" w:header="0" w:footer="118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CC125F" w14:textId="77777777" w:rsidR="00D62A5B" w:rsidRDefault="00D62A5B" w:rsidP="0052614C">
      <w:r>
        <w:separator/>
      </w:r>
    </w:p>
  </w:endnote>
  <w:endnote w:type="continuationSeparator" w:id="0">
    <w:p w14:paraId="5BE460EA" w14:textId="77777777" w:rsidR="00D62A5B" w:rsidRDefault="00D62A5B" w:rsidP="005261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Acherus Grotesque">
    <w:altName w:val="Acherus Grotesque"/>
    <w:panose1 w:val="020B0604020202020204"/>
    <w:charset w:val="4D"/>
    <w:family w:val="auto"/>
    <w:notTrueType/>
    <w:pitch w:val="variable"/>
    <w:sig w:usb0="A00000AF" w:usb1="4000205B" w:usb2="00000000" w:usb3="00000000" w:csb0="00000093"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C27A1" w14:textId="77777777" w:rsidR="00CB4520" w:rsidRPr="00D53A85" w:rsidRDefault="00CB4520">
    <w:pPr>
      <w:pStyle w:val="Footer"/>
      <w:rPr>
        <w:i/>
        <w:iCs/>
        <w:color w:val="B0A7A0" w:themeColor="accent2" w:themeTint="99"/>
        <w:sz w:val="18"/>
        <w:szCs w:val="18"/>
      </w:rPr>
    </w:pPr>
    <w:r w:rsidRPr="00D53A85">
      <w:rPr>
        <w:i/>
        <w:iCs/>
        <w:noProof/>
        <w:color w:val="B0A7A0" w:themeColor="accent2" w:themeTint="99"/>
        <w:sz w:val="18"/>
        <w:szCs w:val="18"/>
      </w:rPr>
      <w:drawing>
        <wp:anchor distT="0" distB="0" distL="114300" distR="114300" simplePos="0" relativeHeight="251664384" behindDoc="0" locked="0" layoutInCell="1" allowOverlap="1" wp14:anchorId="0BA538C7" wp14:editId="5C7FE0FD">
          <wp:simplePos x="0" y="0"/>
          <wp:positionH relativeFrom="column">
            <wp:posOffset>-636270</wp:posOffset>
          </wp:positionH>
          <wp:positionV relativeFrom="paragraph">
            <wp:posOffset>410715</wp:posOffset>
          </wp:positionV>
          <wp:extent cx="7772400" cy="466344"/>
          <wp:effectExtent l="0" t="0" r="0" b="3810"/>
          <wp:wrapThrough wrapText="bothSides">
            <wp:wrapPolygon edited="0">
              <wp:start x="0" y="0"/>
              <wp:lineTo x="0" y="21188"/>
              <wp:lineTo x="21565" y="21188"/>
              <wp:lineTo x="21565"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RA Letterhead-Footer.jpg"/>
                  <pic:cNvPicPr/>
                </pic:nvPicPr>
                <pic:blipFill>
                  <a:blip r:embed="rId1">
                    <a:extLst>
                      <a:ext uri="{28A0092B-C50C-407E-A947-70E740481C1C}">
                        <a14:useLocalDpi xmlns:a14="http://schemas.microsoft.com/office/drawing/2010/main" val="0"/>
                      </a:ext>
                    </a:extLst>
                  </a:blip>
                  <a:stretch>
                    <a:fillRect/>
                  </a:stretch>
                </pic:blipFill>
                <pic:spPr>
                  <a:xfrm>
                    <a:off x="0" y="0"/>
                    <a:ext cx="7772400" cy="466344"/>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6BBD98" w14:textId="77777777" w:rsidR="00D62A5B" w:rsidRDefault="00D62A5B" w:rsidP="0052614C">
      <w:r>
        <w:separator/>
      </w:r>
    </w:p>
  </w:footnote>
  <w:footnote w:type="continuationSeparator" w:id="0">
    <w:p w14:paraId="6449BE2F" w14:textId="77777777" w:rsidR="00D62A5B" w:rsidRDefault="00D62A5B" w:rsidP="005261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A302BE" w14:textId="77777777" w:rsidR="0052614C" w:rsidRDefault="00CB4520" w:rsidP="00CB4520">
    <w:pPr>
      <w:pStyle w:val="Header"/>
      <w:tabs>
        <w:tab w:val="clear" w:pos="4680"/>
        <w:tab w:val="clear" w:pos="9360"/>
        <w:tab w:val="left" w:pos="3320"/>
      </w:tabs>
      <w:ind w:left="-990"/>
    </w:pPr>
    <w:r>
      <w:rPr>
        <w:noProof/>
      </w:rPr>
      <w:drawing>
        <wp:inline distT="0" distB="0" distL="0" distR="0" wp14:anchorId="6A74B128" wp14:editId="19BD3BA0">
          <wp:extent cx="7748469" cy="987550"/>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RA Letterhead-Header.jpg"/>
                  <pic:cNvPicPr/>
                </pic:nvPicPr>
                <pic:blipFill>
                  <a:blip r:embed="rId1">
                    <a:extLst>
                      <a:ext uri="{28A0092B-C50C-407E-A947-70E740481C1C}">
                        <a14:useLocalDpi xmlns:a14="http://schemas.microsoft.com/office/drawing/2010/main" val="0"/>
                      </a:ext>
                    </a:extLst>
                  </a:blip>
                  <a:stretch>
                    <a:fillRect/>
                  </a:stretch>
                </pic:blipFill>
                <pic:spPr>
                  <a:xfrm>
                    <a:off x="0" y="0"/>
                    <a:ext cx="7748469" cy="9875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5DE8D"/>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59DE687B"/>
    <w:multiLevelType w:val="hybridMultilevel"/>
    <w:tmpl w:val="FD1E01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67369992">
    <w:abstractNumId w:val="0"/>
  </w:num>
  <w:num w:numId="2" w16cid:durableId="119003090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0E79"/>
    <w:rsid w:val="000373DF"/>
    <w:rsid w:val="00056D06"/>
    <w:rsid w:val="00102309"/>
    <w:rsid w:val="00161E8E"/>
    <w:rsid w:val="00191C38"/>
    <w:rsid w:val="001B0C1D"/>
    <w:rsid w:val="00261FB2"/>
    <w:rsid w:val="00426A6E"/>
    <w:rsid w:val="004330BE"/>
    <w:rsid w:val="0046257F"/>
    <w:rsid w:val="00491797"/>
    <w:rsid w:val="004E0DB8"/>
    <w:rsid w:val="0052614C"/>
    <w:rsid w:val="0056452D"/>
    <w:rsid w:val="005738BB"/>
    <w:rsid w:val="005A26DD"/>
    <w:rsid w:val="005B7F64"/>
    <w:rsid w:val="006E6A42"/>
    <w:rsid w:val="007D6CC7"/>
    <w:rsid w:val="007E5A22"/>
    <w:rsid w:val="0084662A"/>
    <w:rsid w:val="008B6A28"/>
    <w:rsid w:val="00925E53"/>
    <w:rsid w:val="009A3245"/>
    <w:rsid w:val="009C79A1"/>
    <w:rsid w:val="00A135FD"/>
    <w:rsid w:val="00A82E63"/>
    <w:rsid w:val="00AD6AA3"/>
    <w:rsid w:val="00B50E79"/>
    <w:rsid w:val="00B7778C"/>
    <w:rsid w:val="00BD47E1"/>
    <w:rsid w:val="00BE23E3"/>
    <w:rsid w:val="00C117E5"/>
    <w:rsid w:val="00C23B06"/>
    <w:rsid w:val="00C45F87"/>
    <w:rsid w:val="00CB4520"/>
    <w:rsid w:val="00D42398"/>
    <w:rsid w:val="00D53A85"/>
    <w:rsid w:val="00D62A5B"/>
    <w:rsid w:val="00D709FD"/>
    <w:rsid w:val="00DB3E0F"/>
    <w:rsid w:val="00DB6EF2"/>
    <w:rsid w:val="00E04D6E"/>
    <w:rsid w:val="00E64C91"/>
    <w:rsid w:val="00E678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C2E6D9"/>
  <w15:chartTrackingRefBased/>
  <w15:docId w15:val="{DE64FCE9-9B92-2C4A-8A7D-09B2D9EEB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709FD"/>
    <w:pPr>
      <w:spacing w:before="100" w:beforeAutospacing="1" w:after="100" w:afterAutospacing="1"/>
    </w:pPr>
    <w:rPr>
      <w:rFonts w:ascii="Times New Roman" w:eastAsia="Times New Roman" w:hAnsi="Times New Roman" w:cs="Times New Roman"/>
    </w:rPr>
  </w:style>
  <w:style w:type="paragraph" w:styleId="NoSpacing">
    <w:name w:val="No Spacing"/>
    <w:uiPriority w:val="1"/>
    <w:qFormat/>
    <w:rsid w:val="00D709FD"/>
  </w:style>
  <w:style w:type="paragraph" w:styleId="Header">
    <w:name w:val="header"/>
    <w:basedOn w:val="Normal"/>
    <w:link w:val="HeaderChar"/>
    <w:uiPriority w:val="99"/>
    <w:unhideWhenUsed/>
    <w:rsid w:val="0052614C"/>
    <w:pPr>
      <w:tabs>
        <w:tab w:val="center" w:pos="4680"/>
        <w:tab w:val="right" w:pos="9360"/>
      </w:tabs>
    </w:pPr>
  </w:style>
  <w:style w:type="character" w:customStyle="1" w:styleId="HeaderChar">
    <w:name w:val="Header Char"/>
    <w:basedOn w:val="DefaultParagraphFont"/>
    <w:link w:val="Header"/>
    <w:uiPriority w:val="99"/>
    <w:rsid w:val="0052614C"/>
  </w:style>
  <w:style w:type="paragraph" w:styleId="Footer">
    <w:name w:val="footer"/>
    <w:basedOn w:val="Normal"/>
    <w:link w:val="FooterChar"/>
    <w:uiPriority w:val="99"/>
    <w:unhideWhenUsed/>
    <w:rsid w:val="0052614C"/>
    <w:pPr>
      <w:tabs>
        <w:tab w:val="center" w:pos="4680"/>
        <w:tab w:val="right" w:pos="9360"/>
      </w:tabs>
    </w:pPr>
  </w:style>
  <w:style w:type="character" w:customStyle="1" w:styleId="FooterChar">
    <w:name w:val="Footer Char"/>
    <w:basedOn w:val="DefaultParagraphFont"/>
    <w:link w:val="Footer"/>
    <w:uiPriority w:val="99"/>
    <w:rsid w:val="0052614C"/>
  </w:style>
  <w:style w:type="character" w:styleId="SubtleEmphasis">
    <w:name w:val="Subtle Emphasis"/>
    <w:basedOn w:val="DefaultParagraphFont"/>
    <w:uiPriority w:val="19"/>
    <w:qFormat/>
    <w:rsid w:val="009C79A1"/>
    <w:rPr>
      <w:i/>
      <w:iCs/>
      <w:color w:val="404040" w:themeColor="text1" w:themeTint="BF"/>
    </w:rPr>
  </w:style>
  <w:style w:type="paragraph" w:customStyle="1" w:styleId="Default">
    <w:name w:val="Default"/>
    <w:rsid w:val="00B50E79"/>
    <w:pPr>
      <w:autoSpaceDE w:val="0"/>
      <w:autoSpaceDN w:val="0"/>
      <w:adjustRightInd w:val="0"/>
    </w:pPr>
    <w:rPr>
      <w:rFonts w:ascii="Acherus Grotesque" w:hAnsi="Acherus Grotesque" w:cs="Acherus Grotesque"/>
      <w:color w:val="000000"/>
    </w:rPr>
  </w:style>
  <w:style w:type="paragraph" w:customStyle="1" w:styleId="Pa0">
    <w:name w:val="Pa0"/>
    <w:basedOn w:val="Default"/>
    <w:next w:val="Default"/>
    <w:uiPriority w:val="99"/>
    <w:rsid w:val="00B50E79"/>
    <w:pPr>
      <w:spacing w:line="201" w:lineRule="atLeast"/>
    </w:pPr>
    <w:rPr>
      <w:rFonts w:cstheme="minorBidi"/>
      <w:color w:val="auto"/>
    </w:rPr>
  </w:style>
  <w:style w:type="table" w:styleId="TableGrid">
    <w:name w:val="Table Grid"/>
    <w:basedOn w:val="TableNormal"/>
    <w:uiPriority w:val="39"/>
    <w:rsid w:val="00B50E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Normal"/>
    <w:uiPriority w:val="99"/>
    <w:rsid w:val="00DB3E0F"/>
    <w:pPr>
      <w:suppressAutoHyphens/>
      <w:autoSpaceDE w:val="0"/>
      <w:autoSpaceDN w:val="0"/>
      <w:adjustRightInd w:val="0"/>
      <w:spacing w:after="90" w:line="280" w:lineRule="atLeast"/>
      <w:textAlignment w:val="center"/>
    </w:pPr>
    <w:rPr>
      <w:rFonts w:ascii="Acherus Grotesque" w:hAnsi="Acherus Grotesque" w:cs="Acherus Grotesque"/>
      <w:color w:val="000000"/>
      <w:sz w:val="20"/>
      <w:szCs w:val="20"/>
    </w:rPr>
  </w:style>
  <w:style w:type="character" w:customStyle="1" w:styleId="ExtraBold">
    <w:name w:val="Extra Bold"/>
    <w:uiPriority w:val="99"/>
    <w:rsid w:val="000373DF"/>
    <w:rPr>
      <w:rFonts w:ascii="Acherus Grotesque" w:hAnsi="Acherus Grotesque" w:cs="Acherus Grotesque"/>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2333238">
      <w:bodyDiv w:val="1"/>
      <w:marLeft w:val="0"/>
      <w:marRight w:val="0"/>
      <w:marTop w:val="0"/>
      <w:marBottom w:val="0"/>
      <w:divBdr>
        <w:top w:val="none" w:sz="0" w:space="0" w:color="auto"/>
        <w:left w:val="none" w:sz="0" w:space="0" w:color="auto"/>
        <w:bottom w:val="none" w:sz="0" w:space="0" w:color="auto"/>
        <w:right w:val="none" w:sz="0" w:space="0" w:color="auto"/>
      </w:divBdr>
    </w:div>
    <w:div w:id="293995415">
      <w:bodyDiv w:val="1"/>
      <w:marLeft w:val="0"/>
      <w:marRight w:val="0"/>
      <w:marTop w:val="0"/>
      <w:marBottom w:val="0"/>
      <w:divBdr>
        <w:top w:val="none" w:sz="0" w:space="0" w:color="auto"/>
        <w:left w:val="none" w:sz="0" w:space="0" w:color="auto"/>
        <w:bottom w:val="none" w:sz="0" w:space="0" w:color="auto"/>
        <w:right w:val="none" w:sz="0" w:space="0" w:color="auto"/>
      </w:divBdr>
    </w:div>
    <w:div w:id="1321231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mahmoudalaeddin/Desktop/PSCA%20National/PSCA%20Letterhead.dotx" TargetMode="External"/></Relationships>
</file>

<file path=word/theme/theme1.xml><?xml version="1.0" encoding="utf-8"?>
<a:theme xmlns:a="http://schemas.openxmlformats.org/drawingml/2006/main" name="Office Theme">
  <a:themeElements>
    <a:clrScheme name="PSCA (2020)">
      <a:dk1>
        <a:srgbClr val="000000"/>
      </a:dk1>
      <a:lt1>
        <a:srgbClr val="FFFFFF"/>
      </a:lt1>
      <a:dk2>
        <a:srgbClr val="E3002B"/>
      </a:dk2>
      <a:lt2>
        <a:srgbClr val="EEECE1"/>
      </a:lt2>
      <a:accent1>
        <a:srgbClr val="5E5C5E"/>
      </a:accent1>
      <a:accent2>
        <a:srgbClr val="796E65"/>
      </a:accent2>
      <a:accent3>
        <a:srgbClr val="A09589"/>
      </a:accent3>
      <a:accent4>
        <a:srgbClr val="BFB3AD"/>
      </a:accent4>
      <a:accent5>
        <a:srgbClr val="00BFB2"/>
      </a:accent5>
      <a:accent6>
        <a:srgbClr val="072B30"/>
      </a:accent6>
      <a:hlink>
        <a:srgbClr val="00245F"/>
      </a:hlink>
      <a:folHlink>
        <a:srgbClr val="9FB2C8"/>
      </a:folHlink>
    </a:clrScheme>
    <a:fontScheme name="Arial Black-Arial">
      <a:majorFont>
        <a:latin typeface="Arial Black" panose="020B0A04020102020204"/>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31CE49-1E90-2C48-AEA3-03F912376B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PSCA Letterhead.dotx</Template>
  <TotalTime>21</TotalTime>
  <Pages>1</Pages>
  <Words>304</Words>
  <Characters>1736</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Mahmoud Alaeddin</cp:lastModifiedBy>
  <cp:revision>2</cp:revision>
  <dcterms:created xsi:type="dcterms:W3CDTF">2022-11-16T18:30:00Z</dcterms:created>
  <dcterms:modified xsi:type="dcterms:W3CDTF">2022-11-16T20:32:00Z</dcterms:modified>
</cp:coreProperties>
</file>